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908"/>
        <w:gridCol w:w="3405"/>
        <w:gridCol w:w="1803"/>
        <w:gridCol w:w="1898"/>
        <w:gridCol w:w="142"/>
      </w:tblGrid>
      <w:tr w:rsidR="00650259" w:rsidRPr="008847F2" w:rsidTr="00E953BC">
        <w:tc>
          <w:tcPr>
            <w:tcW w:w="1128" w:type="pct"/>
            <w:gridSpan w:val="2"/>
            <w:vAlign w:val="bottom"/>
          </w:tcPr>
          <w:p w:rsidR="002028AD" w:rsidRPr="008847F2" w:rsidRDefault="004F4AE9" w:rsidP="002028AD">
            <w:pPr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bookmarkEnd w:id="0"/>
            <w:r w:rsidRPr="008847F2">
              <w:rPr>
                <w:rFonts w:cstheme="minorHAnsi"/>
                <w:b/>
                <w:sz w:val="24"/>
                <w:szCs w:val="24"/>
              </w:rPr>
              <w:t>T</w:t>
            </w:r>
            <w:r w:rsidR="002028AD" w:rsidRPr="008847F2">
              <w:rPr>
                <w:rFonts w:cstheme="minorHAnsi"/>
                <w:b/>
                <w:sz w:val="24"/>
                <w:szCs w:val="24"/>
              </w:rPr>
              <w:t>itle</w:t>
            </w:r>
          </w:p>
        </w:tc>
        <w:tc>
          <w:tcPr>
            <w:tcW w:w="3872" w:type="pct"/>
            <w:gridSpan w:val="4"/>
            <w:tcBorders>
              <w:bottom w:val="single" w:sz="4" w:space="0" w:color="auto"/>
            </w:tcBorders>
            <w:vAlign w:val="bottom"/>
          </w:tcPr>
          <w:p w:rsidR="00650259" w:rsidRPr="008847F2" w:rsidRDefault="00650259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028AD" w:rsidRPr="008847F2" w:rsidTr="00E953BC">
        <w:tc>
          <w:tcPr>
            <w:tcW w:w="1128" w:type="pct"/>
            <w:gridSpan w:val="2"/>
            <w:vAlign w:val="bottom"/>
          </w:tcPr>
          <w:p w:rsidR="002028AD" w:rsidRPr="008847F2" w:rsidRDefault="002028AD" w:rsidP="002028AD">
            <w:pPr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t>First Name</w:t>
            </w:r>
          </w:p>
        </w:tc>
        <w:tc>
          <w:tcPr>
            <w:tcW w:w="3872" w:type="pct"/>
            <w:gridSpan w:val="4"/>
            <w:tcBorders>
              <w:bottom w:val="single" w:sz="4" w:space="0" w:color="auto"/>
            </w:tcBorders>
            <w:vAlign w:val="bottom"/>
          </w:tcPr>
          <w:p w:rsidR="002028AD" w:rsidRPr="008847F2" w:rsidRDefault="002028AD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50259" w:rsidRPr="008847F2" w:rsidTr="00E953BC">
        <w:sdt>
          <w:sdtPr>
            <w:rPr>
              <w:rFonts w:cstheme="minorHAnsi"/>
              <w:b/>
              <w:sz w:val="24"/>
              <w:szCs w:val="24"/>
            </w:rPr>
            <w:id w:val="-1470592894"/>
            <w:placeholder>
              <w:docPart w:val="560BA8E5DEF5420F9F72806F3436E261"/>
            </w:placeholder>
            <w:temporary/>
            <w:showingPlcHdr/>
          </w:sdtPr>
          <w:sdtEndPr/>
          <w:sdtContent>
            <w:tc>
              <w:tcPr>
                <w:tcW w:w="1128" w:type="pct"/>
                <w:gridSpan w:val="2"/>
                <w:vAlign w:val="bottom"/>
              </w:tcPr>
              <w:p w:rsidR="00650259" w:rsidRPr="008847F2" w:rsidRDefault="00346DE2" w:rsidP="00346DE2">
                <w:pPr>
                  <w:rPr>
                    <w:rFonts w:cstheme="minorHAnsi"/>
                    <w:b/>
                    <w:sz w:val="24"/>
                    <w:szCs w:val="24"/>
                  </w:rPr>
                </w:pPr>
                <w:r w:rsidRPr="008847F2">
                  <w:rPr>
                    <w:rFonts w:cstheme="minorHAnsi"/>
                    <w:b/>
                    <w:sz w:val="24"/>
                    <w:szCs w:val="24"/>
                  </w:rPr>
                  <w:t>Last Name</w:t>
                </w:r>
              </w:p>
            </w:tc>
          </w:sdtContent>
        </w:sdt>
        <w:tc>
          <w:tcPr>
            <w:tcW w:w="3872" w:type="pct"/>
            <w:gridSpan w:val="4"/>
            <w:tcBorders>
              <w:bottom w:val="single" w:sz="4" w:space="0" w:color="auto"/>
            </w:tcBorders>
            <w:vAlign w:val="bottom"/>
          </w:tcPr>
          <w:p w:rsidR="00650259" w:rsidRPr="008847F2" w:rsidRDefault="00650259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50259" w:rsidRPr="008847F2" w:rsidTr="00E953BC">
        <w:sdt>
          <w:sdtPr>
            <w:rPr>
              <w:rFonts w:cstheme="minorHAnsi"/>
              <w:b/>
              <w:sz w:val="24"/>
              <w:szCs w:val="24"/>
            </w:rPr>
            <w:id w:val="572943512"/>
            <w:placeholder>
              <w:docPart w:val="9CF22ED6107C4725B108057650562158"/>
            </w:placeholder>
            <w:temporary/>
            <w:showingPlcHdr/>
          </w:sdtPr>
          <w:sdtEndPr/>
          <w:sdtContent>
            <w:tc>
              <w:tcPr>
                <w:tcW w:w="1128" w:type="pct"/>
                <w:gridSpan w:val="2"/>
                <w:vAlign w:val="bottom"/>
              </w:tcPr>
              <w:p w:rsidR="00650259" w:rsidRPr="008847F2" w:rsidRDefault="00346DE2" w:rsidP="00346DE2">
                <w:pPr>
                  <w:rPr>
                    <w:rFonts w:cstheme="minorHAnsi"/>
                    <w:b/>
                    <w:sz w:val="24"/>
                    <w:szCs w:val="24"/>
                  </w:rPr>
                </w:pPr>
                <w:r w:rsidRPr="008847F2">
                  <w:rPr>
                    <w:rFonts w:cstheme="minorHAnsi"/>
                    <w:b/>
                    <w:sz w:val="24"/>
                    <w:szCs w:val="24"/>
                  </w:rPr>
                  <w:t>Address</w:t>
                </w:r>
              </w:p>
            </w:tc>
          </w:sdtContent>
        </w:sdt>
        <w:tc>
          <w:tcPr>
            <w:tcW w:w="3872" w:type="pct"/>
            <w:gridSpan w:val="4"/>
            <w:tcBorders>
              <w:bottom w:val="single" w:sz="4" w:space="0" w:color="auto"/>
            </w:tcBorders>
            <w:vAlign w:val="bottom"/>
          </w:tcPr>
          <w:p w:rsidR="00650259" w:rsidRPr="008847F2" w:rsidRDefault="00650259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50259" w:rsidRPr="008847F2" w:rsidTr="00E953BC">
        <w:tc>
          <w:tcPr>
            <w:tcW w:w="1128" w:type="pct"/>
            <w:gridSpan w:val="2"/>
            <w:vAlign w:val="bottom"/>
          </w:tcPr>
          <w:p w:rsidR="002028AD" w:rsidRPr="008847F2" w:rsidRDefault="002028AD" w:rsidP="002028A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872" w:type="pct"/>
            <w:gridSpan w:val="4"/>
            <w:tcBorders>
              <w:bottom w:val="single" w:sz="4" w:space="0" w:color="auto"/>
            </w:tcBorders>
            <w:vAlign w:val="bottom"/>
          </w:tcPr>
          <w:p w:rsidR="00650259" w:rsidRPr="008847F2" w:rsidRDefault="00650259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50259" w:rsidRPr="008847F2" w:rsidTr="00E953BC">
        <w:sdt>
          <w:sdtPr>
            <w:rPr>
              <w:rFonts w:cstheme="minorHAnsi"/>
              <w:b/>
              <w:sz w:val="24"/>
              <w:szCs w:val="24"/>
            </w:rPr>
            <w:id w:val="83577009"/>
            <w:placeholder>
              <w:docPart w:val="9433CDE4ACF24AB595E0C63E563EFF32"/>
            </w:placeholder>
            <w:temporary/>
            <w:showingPlcHdr/>
          </w:sdtPr>
          <w:sdtEndPr/>
          <w:sdtContent>
            <w:tc>
              <w:tcPr>
                <w:tcW w:w="1128" w:type="pct"/>
                <w:gridSpan w:val="2"/>
                <w:vAlign w:val="bottom"/>
              </w:tcPr>
              <w:p w:rsidR="00650259" w:rsidRPr="008847F2" w:rsidRDefault="00346DE2" w:rsidP="00346DE2">
                <w:pPr>
                  <w:rPr>
                    <w:rFonts w:cstheme="minorHAnsi"/>
                    <w:b/>
                    <w:sz w:val="24"/>
                    <w:szCs w:val="24"/>
                  </w:rPr>
                </w:pPr>
                <w:r w:rsidRPr="008847F2">
                  <w:rPr>
                    <w:rFonts w:cstheme="minorHAnsi"/>
                    <w:b/>
                    <w:sz w:val="24"/>
                    <w:szCs w:val="24"/>
                  </w:rPr>
                  <w:t>Home Phone</w:t>
                </w:r>
              </w:p>
            </w:tc>
          </w:sdtContent>
        </w:sdt>
        <w:tc>
          <w:tcPr>
            <w:tcW w:w="1819" w:type="pct"/>
            <w:tcBorders>
              <w:bottom w:val="single" w:sz="4" w:space="0" w:color="auto"/>
            </w:tcBorders>
            <w:vAlign w:val="bottom"/>
          </w:tcPr>
          <w:p w:rsidR="00650259" w:rsidRPr="008847F2" w:rsidRDefault="00650259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63" w:type="pct"/>
            <w:vAlign w:val="bottom"/>
          </w:tcPr>
          <w:p w:rsidR="00650259" w:rsidRPr="008847F2" w:rsidRDefault="002028AD" w:rsidP="002028AD">
            <w:pPr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t>Mobile</w:t>
            </w:r>
          </w:p>
        </w:tc>
        <w:tc>
          <w:tcPr>
            <w:tcW w:w="1090" w:type="pct"/>
            <w:gridSpan w:val="2"/>
            <w:tcBorders>
              <w:bottom w:val="single" w:sz="4" w:space="0" w:color="auto"/>
            </w:tcBorders>
            <w:vAlign w:val="bottom"/>
          </w:tcPr>
          <w:p w:rsidR="00650259" w:rsidRPr="008847F2" w:rsidRDefault="00650259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50259" w:rsidRPr="008847F2" w:rsidTr="00E953BC">
        <w:sdt>
          <w:sdtPr>
            <w:rPr>
              <w:rFonts w:cstheme="minorHAnsi"/>
              <w:b/>
              <w:sz w:val="24"/>
              <w:szCs w:val="24"/>
            </w:rPr>
            <w:id w:val="-965116832"/>
            <w:placeholder>
              <w:docPart w:val="349609936DEE45789024EE1AA439540D"/>
            </w:placeholder>
            <w:temporary/>
            <w:showingPlcHdr/>
          </w:sdtPr>
          <w:sdtEndPr/>
          <w:sdtContent>
            <w:tc>
              <w:tcPr>
                <w:tcW w:w="1128" w:type="pct"/>
                <w:gridSpan w:val="2"/>
                <w:vAlign w:val="bottom"/>
              </w:tcPr>
              <w:p w:rsidR="00650259" w:rsidRPr="008847F2" w:rsidRDefault="00346DE2" w:rsidP="00346DE2">
                <w:pPr>
                  <w:rPr>
                    <w:rFonts w:cstheme="minorHAnsi"/>
                    <w:b/>
                    <w:sz w:val="24"/>
                    <w:szCs w:val="24"/>
                  </w:rPr>
                </w:pPr>
                <w:r w:rsidRPr="008847F2">
                  <w:rPr>
                    <w:rFonts w:cstheme="minorHAnsi"/>
                    <w:b/>
                    <w:sz w:val="24"/>
                    <w:szCs w:val="24"/>
                  </w:rPr>
                  <w:t>Email</w:t>
                </w:r>
              </w:p>
            </w:tc>
          </w:sdtContent>
        </w:sdt>
        <w:tc>
          <w:tcPr>
            <w:tcW w:w="3872" w:type="pct"/>
            <w:gridSpan w:val="4"/>
            <w:tcBorders>
              <w:bottom w:val="single" w:sz="4" w:space="0" w:color="auto"/>
            </w:tcBorders>
            <w:vAlign w:val="bottom"/>
          </w:tcPr>
          <w:p w:rsidR="00650259" w:rsidRPr="008847F2" w:rsidRDefault="00650259" w:rsidP="00346DE2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46DE2" w:rsidRPr="008847F2" w:rsidTr="00346DE2">
        <w:sdt>
          <w:sdtPr>
            <w:rPr>
              <w:rFonts w:cstheme="minorHAnsi"/>
              <w:b/>
              <w:sz w:val="24"/>
              <w:szCs w:val="24"/>
            </w:rPr>
            <w:id w:val="1576013153"/>
            <w:placeholder>
              <w:docPart w:val="9C725D452653449E8E0FFD6C309F4912"/>
            </w:placeholder>
            <w:temporary/>
            <w:showingPlcHdr/>
          </w:sdtPr>
          <w:sdtEndPr/>
          <w:sdtContent>
            <w:tc>
              <w:tcPr>
                <w:tcW w:w="5000" w:type="pct"/>
                <w:gridSpan w:val="6"/>
                <w:vAlign w:val="bottom"/>
              </w:tcPr>
              <w:p w:rsidR="00346DE2" w:rsidRPr="008847F2" w:rsidRDefault="00346DE2" w:rsidP="001C4A3D">
                <w:pPr>
                  <w:spacing w:before="240"/>
                  <w:rPr>
                    <w:rFonts w:cstheme="minorHAnsi"/>
                    <w:b/>
                    <w:sz w:val="24"/>
                    <w:szCs w:val="24"/>
                  </w:rPr>
                </w:pPr>
                <w:r w:rsidRPr="008847F2">
                  <w:rPr>
                    <w:rFonts w:cstheme="minorHAnsi"/>
                    <w:b/>
                    <w:sz w:val="24"/>
                    <w:szCs w:val="24"/>
                  </w:rPr>
                  <w:t>I am interested in volunteering for the following types of activities:</w:t>
                </w:r>
              </w:p>
            </w:tc>
          </w:sdtContent>
        </w:sdt>
      </w:tr>
      <w:tr w:rsidR="00346DE2" w:rsidRPr="008847F2" w:rsidTr="004F4AE9">
        <w:tc>
          <w:tcPr>
            <w:tcW w:w="643" w:type="pct"/>
          </w:tcPr>
          <w:p w:rsidR="00346DE2" w:rsidRPr="008847F2" w:rsidRDefault="00346DE2" w:rsidP="001C4A3D">
            <w:pPr>
              <w:spacing w:before="120"/>
              <w:ind w:left="432"/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sym w:font="Wingdings 2" w:char="F0A3"/>
            </w:r>
          </w:p>
        </w:tc>
        <w:tc>
          <w:tcPr>
            <w:tcW w:w="4357" w:type="pct"/>
            <w:gridSpan w:val="5"/>
            <w:vAlign w:val="bottom"/>
          </w:tcPr>
          <w:p w:rsidR="00346DE2" w:rsidRPr="008847F2" w:rsidRDefault="002028AD" w:rsidP="002028AD">
            <w:pPr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t>Receptionist</w:t>
            </w:r>
          </w:p>
        </w:tc>
      </w:tr>
      <w:tr w:rsidR="00346DE2" w:rsidRPr="008847F2" w:rsidTr="004F4AE9">
        <w:tc>
          <w:tcPr>
            <w:tcW w:w="643" w:type="pct"/>
          </w:tcPr>
          <w:p w:rsidR="00346DE2" w:rsidRPr="008847F2" w:rsidRDefault="00346DE2" w:rsidP="001C4A3D">
            <w:pPr>
              <w:spacing w:before="120"/>
              <w:ind w:left="432"/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sym w:font="Wingdings 2" w:char="F0A3"/>
            </w:r>
          </w:p>
        </w:tc>
        <w:tc>
          <w:tcPr>
            <w:tcW w:w="4357" w:type="pct"/>
            <w:gridSpan w:val="5"/>
            <w:vAlign w:val="bottom"/>
          </w:tcPr>
          <w:p w:rsidR="00346DE2" w:rsidRPr="008847F2" w:rsidRDefault="002028AD" w:rsidP="002028AD">
            <w:pPr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t>Cafe</w:t>
            </w:r>
          </w:p>
        </w:tc>
      </w:tr>
      <w:tr w:rsidR="00346DE2" w:rsidRPr="008847F2" w:rsidTr="004F4AE9">
        <w:tc>
          <w:tcPr>
            <w:tcW w:w="643" w:type="pct"/>
          </w:tcPr>
          <w:p w:rsidR="00346DE2" w:rsidRPr="008847F2" w:rsidRDefault="00346DE2" w:rsidP="001C4A3D">
            <w:pPr>
              <w:spacing w:before="120"/>
              <w:ind w:left="432"/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sym w:font="Wingdings 2" w:char="F0A3"/>
            </w:r>
          </w:p>
        </w:tc>
        <w:tc>
          <w:tcPr>
            <w:tcW w:w="4357" w:type="pct"/>
            <w:gridSpan w:val="5"/>
            <w:vAlign w:val="bottom"/>
          </w:tcPr>
          <w:p w:rsidR="00346DE2" w:rsidRPr="008847F2" w:rsidRDefault="002028AD" w:rsidP="002028AD">
            <w:pPr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t>Publicity</w:t>
            </w:r>
          </w:p>
        </w:tc>
      </w:tr>
      <w:tr w:rsidR="00DF44D5" w:rsidRPr="008847F2" w:rsidTr="004F4AE9">
        <w:trPr>
          <w:gridAfter w:val="1"/>
          <w:wAfter w:w="76" w:type="pct"/>
        </w:trPr>
        <w:tc>
          <w:tcPr>
            <w:tcW w:w="4924" w:type="pct"/>
            <w:gridSpan w:val="5"/>
            <w:vAlign w:val="bottom"/>
          </w:tcPr>
          <w:p w:rsidR="00DF44D5" w:rsidRPr="008847F2" w:rsidRDefault="00DF44D5" w:rsidP="00346DE2">
            <w:pPr>
              <w:rPr>
                <w:rFonts w:cstheme="minorHAnsi"/>
                <w:b/>
                <w:sz w:val="24"/>
                <w:szCs w:val="24"/>
              </w:rPr>
            </w:pPr>
            <w:r w:rsidRPr="008847F2">
              <w:rPr>
                <w:rFonts w:cstheme="minorHAnsi"/>
                <w:b/>
                <w:sz w:val="24"/>
                <w:szCs w:val="24"/>
              </w:rPr>
              <w:t>Skills you could offer</w:t>
            </w:r>
            <w:r w:rsidR="005B0386" w:rsidRPr="008847F2">
              <w:rPr>
                <w:rFonts w:cstheme="minorHAnsi"/>
                <w:b/>
                <w:sz w:val="24"/>
                <w:szCs w:val="24"/>
              </w:rPr>
              <w:t>:</w:t>
            </w: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02"/>
            </w:tblGrid>
            <w:tr w:rsidR="005B0386" w:rsidRPr="008847F2" w:rsidTr="005B0386">
              <w:tc>
                <w:tcPr>
                  <w:tcW w:w="5000" w:type="pct"/>
                </w:tcPr>
                <w:p w:rsidR="005B0386" w:rsidRPr="008847F2" w:rsidRDefault="005B0386" w:rsidP="008847F2">
                  <w:pPr>
                    <w:spacing w:before="120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sym w:font="Wingdings 2" w:char="F0A3"/>
                  </w: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 xml:space="preserve"> Financial</w:t>
                  </w:r>
                </w:p>
              </w:tc>
            </w:tr>
            <w:tr w:rsidR="005B0386" w:rsidRPr="008847F2" w:rsidTr="005B0386">
              <w:tc>
                <w:tcPr>
                  <w:tcW w:w="5000" w:type="pct"/>
                </w:tcPr>
                <w:p w:rsidR="005B0386" w:rsidRPr="008847F2" w:rsidRDefault="005B0386" w:rsidP="008847F2">
                  <w:pPr>
                    <w:spacing w:before="120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sym w:font="Wingdings 2" w:char="F0A3"/>
                  </w: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 xml:space="preserve"> Social Media</w:t>
                  </w:r>
                </w:p>
              </w:tc>
            </w:tr>
            <w:tr w:rsidR="005B0386" w:rsidRPr="008847F2" w:rsidTr="005B0386">
              <w:tc>
                <w:tcPr>
                  <w:tcW w:w="5000" w:type="pct"/>
                </w:tcPr>
                <w:p w:rsidR="005B0386" w:rsidRPr="008847F2" w:rsidRDefault="005B0386" w:rsidP="008847F2">
                  <w:pPr>
                    <w:spacing w:before="120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sym w:font="Wingdings 2" w:char="F0A3"/>
                  </w: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 xml:space="preserve"> Committee</w:t>
                  </w:r>
                </w:p>
              </w:tc>
            </w:tr>
            <w:tr w:rsidR="005B0386" w:rsidRPr="008847F2" w:rsidTr="0032631A">
              <w:tc>
                <w:tcPr>
                  <w:tcW w:w="5000" w:type="pct"/>
                </w:tcPr>
                <w:p w:rsidR="005B0386" w:rsidRPr="008847F2" w:rsidRDefault="005B0386" w:rsidP="008847F2">
                  <w:pPr>
                    <w:spacing w:before="120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sym w:font="Wingdings 2" w:char="F0A3"/>
                  </w: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 xml:space="preserve"> Maintenance</w:t>
                  </w:r>
                </w:p>
                <w:p w:rsidR="005B0386" w:rsidRPr="008847F2" w:rsidRDefault="005B0386" w:rsidP="008847F2">
                  <w:pPr>
                    <w:spacing w:before="120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sym w:font="Wingdings 2" w:char="F0A3"/>
                  </w: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>Other skills, hobbies or interests:</w:t>
                  </w:r>
                </w:p>
                <w:p w:rsidR="005B0386" w:rsidRPr="008847F2" w:rsidRDefault="005B0386" w:rsidP="005B0386">
                  <w:pPr>
                    <w:spacing w:before="120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>Do you have any health problems we should be aware of?  Yes/No</w:t>
                  </w:r>
                </w:p>
                <w:p w:rsidR="005B0386" w:rsidRPr="008847F2" w:rsidRDefault="005B0386" w:rsidP="005B0386">
                  <w:pPr>
                    <w:spacing w:before="120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>_______________________________________________________________</w:t>
                  </w:r>
                </w:p>
              </w:tc>
            </w:tr>
            <w:tr w:rsidR="005B0386" w:rsidRPr="008847F2" w:rsidTr="0032631A">
              <w:tc>
                <w:tcPr>
                  <w:tcW w:w="5000" w:type="pct"/>
                </w:tcPr>
                <w:p w:rsidR="005B0386" w:rsidRPr="008847F2" w:rsidRDefault="005B0386" w:rsidP="005B0386">
                  <w:pPr>
                    <w:spacing w:before="120"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>Do you have a criminal record? Yes/No</w:t>
                  </w:r>
                </w:p>
                <w:p w:rsidR="005B0386" w:rsidRPr="008847F2" w:rsidRDefault="005B0386" w:rsidP="005B0386">
                  <w:pPr>
                    <w:spacing w:before="120"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8847F2">
                    <w:rPr>
                      <w:rFonts w:cstheme="minorHAnsi"/>
                      <w:b/>
                      <w:sz w:val="24"/>
                      <w:szCs w:val="24"/>
                    </w:rPr>
                    <w:t>Are you a member? Yes/No        If yes Membership Number_______________</w:t>
                  </w:r>
                </w:p>
              </w:tc>
            </w:tr>
            <w:tr w:rsidR="005B0386" w:rsidRPr="008847F2" w:rsidTr="0032631A">
              <w:tc>
                <w:tcPr>
                  <w:tcW w:w="5000" w:type="pct"/>
                </w:tcPr>
                <w:p w:rsidR="005B0386" w:rsidRPr="008847F2" w:rsidRDefault="005B0386" w:rsidP="005B0386">
                  <w:pPr>
                    <w:spacing w:before="120"/>
                    <w:ind w:left="43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:rsidR="00DF44D5" w:rsidRPr="008847F2" w:rsidRDefault="00DF44D5" w:rsidP="00346DE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CE6104" w:rsidRPr="00E677FE" w:rsidRDefault="00CE6104" w:rsidP="00E677FE">
      <w:pPr>
        <w:spacing w:after="0"/>
        <w:rPr>
          <w:sz w:val="16"/>
          <w:szCs w:val="16"/>
        </w:rPr>
      </w:pPr>
    </w:p>
    <w:sectPr w:rsidR="00CE6104" w:rsidRPr="00E677FE" w:rsidSect="00932B17">
      <w:headerReference w:type="default" r:id="rId11"/>
      <w:footerReference w:type="default" r:id="rId12"/>
      <w:pgSz w:w="12240" w:h="15840"/>
      <w:pgMar w:top="1440" w:right="1440" w:bottom="1009" w:left="1440" w:header="720" w:footer="43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5BA" w:rsidRDefault="009A65BA" w:rsidP="00650259">
      <w:pPr>
        <w:spacing w:after="0" w:line="240" w:lineRule="auto"/>
      </w:pPr>
      <w:r>
        <w:separator/>
      </w:r>
    </w:p>
  </w:endnote>
  <w:endnote w:type="continuationSeparator" w:id="0">
    <w:p w:rsidR="009A65BA" w:rsidRDefault="009A65BA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53529B9-DE6D-4B4A-A6B5-9919E28BB821}"/>
    <w:embedBold r:id="rId2" w:fontKey="{41A9C809-8F24-4CB1-BF7B-57126FAD54C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2F73F67B-BDE0-4527-ADA4-3A6E654A8C1C}"/>
    <w:embedBold r:id="rId4" w:fontKey="{98E22F53-87DA-4341-805D-6EFF66998657}"/>
    <w:embedItalic r:id="rId5" w:fontKey="{6FB151AC-82F1-4F3E-B310-3BB04C8890EE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748870F6-B1C4-4C2D-8815-DC880520245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DED3EBEB-FFF5-4CA4-A5B1-19DBDBC398B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2C38F457-65FC-455A-A148-36BA7B2224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AE9" w:rsidRPr="00E230C3" w:rsidRDefault="00E230C3" w:rsidP="004F4AE9">
    <w:pPr>
      <w:pStyle w:val="Footer"/>
      <w:jc w:val="center"/>
      <w:rPr>
        <w:b/>
        <w:sz w:val="32"/>
        <w:szCs w:val="28"/>
        <w:lang w:val="en-GB"/>
      </w:rPr>
    </w:pPr>
    <w:r w:rsidRPr="00E230C3">
      <w:rPr>
        <w:b/>
        <w:sz w:val="32"/>
        <w:szCs w:val="28"/>
        <w:lang w:val="en-GB"/>
      </w:rPr>
      <w:t xml:space="preserve">Thank you for your interest. </w:t>
    </w:r>
    <w:r w:rsidR="004F4AE9" w:rsidRPr="00E230C3">
      <w:rPr>
        <w:b/>
        <w:sz w:val="32"/>
        <w:szCs w:val="28"/>
        <w:lang w:val="en-GB"/>
      </w:rPr>
      <w:t>Please</w:t>
    </w:r>
    <w:r w:rsidRPr="00E230C3">
      <w:rPr>
        <w:b/>
        <w:sz w:val="32"/>
        <w:szCs w:val="28"/>
        <w:lang w:val="en-GB"/>
      </w:rPr>
      <w:t xml:space="preserve"> hand this form into our reception</w:t>
    </w:r>
    <w:r w:rsidR="004F4AE9" w:rsidRPr="00E230C3">
      <w:rPr>
        <w:b/>
        <w:sz w:val="32"/>
        <w:szCs w:val="28"/>
        <w:lang w:val="en-GB"/>
      </w:rPr>
      <w:t xml:space="preserve"> </w:t>
    </w:r>
    <w:r>
      <w:rPr>
        <w:b/>
        <w:sz w:val="32"/>
        <w:szCs w:val="28"/>
        <w:lang w:val="en-GB"/>
      </w:rPr>
      <w:t xml:space="preserve">or send it </w:t>
    </w:r>
    <w:r w:rsidRPr="00E230C3">
      <w:rPr>
        <w:b/>
        <w:sz w:val="32"/>
        <w:szCs w:val="28"/>
        <w:lang w:val="en-GB"/>
      </w:rPr>
      <w:t>to</w:t>
    </w:r>
    <w:r w:rsidR="004F4AE9" w:rsidRPr="00E230C3">
      <w:rPr>
        <w:b/>
        <w:sz w:val="32"/>
        <w:szCs w:val="28"/>
        <w:lang w:val="en-GB"/>
      </w:rPr>
      <w:t>:</w:t>
    </w:r>
    <w:r>
      <w:rPr>
        <w:b/>
        <w:sz w:val="32"/>
        <w:szCs w:val="28"/>
        <w:lang w:val="en-GB"/>
      </w:rPr>
      <w:t xml:space="preserve"> </w:t>
    </w:r>
    <w:r w:rsidR="004F4AE9" w:rsidRPr="00E230C3">
      <w:rPr>
        <w:b/>
        <w:sz w:val="32"/>
        <w:szCs w:val="28"/>
        <w:lang w:val="en-GB"/>
      </w:rPr>
      <w:t>Secretary.NMDCA@outlook.com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5BA" w:rsidRDefault="009A65BA" w:rsidP="00650259">
      <w:pPr>
        <w:spacing w:after="0" w:line="240" w:lineRule="auto"/>
      </w:pPr>
      <w:r>
        <w:separator/>
      </w:r>
    </w:p>
  </w:footnote>
  <w:footnote w:type="continuationSeparator" w:id="0">
    <w:p w:rsidR="009A65BA" w:rsidRDefault="009A65BA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3" w:type="dxa"/>
      <w:tblInd w:w="-1170" w:type="dxa"/>
      <w:shd w:val="clear" w:color="auto" w:fill="731F1C" w:themeFill="accent5"/>
      <w:tblLook w:val="04A0" w:firstRow="1" w:lastRow="0" w:firstColumn="1" w:lastColumn="0" w:noHBand="0" w:noVBand="1"/>
    </w:tblPr>
    <w:tblGrid>
      <w:gridCol w:w="2416"/>
      <w:gridCol w:w="8007"/>
    </w:tblGrid>
    <w:tr w:rsidR="00932B17" w:rsidRPr="00731F26" w:rsidTr="00932B17">
      <w:trPr>
        <w:trHeight w:val="1498"/>
      </w:trPr>
      <w:tc>
        <w:tcPr>
          <w:tcW w:w="2411" w:type="dxa"/>
          <w:shd w:val="clear" w:color="auto" w:fill="auto"/>
        </w:tcPr>
        <w:p w:rsidR="00576892" w:rsidRPr="00731F26" w:rsidRDefault="00932B17" w:rsidP="008847F2">
          <w:pPr>
            <w:pStyle w:val="NormalWeb"/>
            <w:ind w:left="170" w:right="170"/>
            <w:rPr>
              <w:rFonts w:ascii="Corbel" w:eastAsia="Calibri" w:hAnsi="Corbel"/>
              <w:b/>
              <w:noProof/>
              <w:color w:val="FFFFFF"/>
              <w:sz w:val="44"/>
            </w:rPr>
          </w:pPr>
          <w:r>
            <w:rPr>
              <w:rFonts w:ascii="Corbel" w:eastAsia="Calibri" w:hAnsi="Corbel"/>
              <w:b/>
              <w:noProof/>
              <w:color w:val="FFFFFF"/>
              <w:sz w:val="44"/>
              <w:lang w:val="en-GB" w:eastAsia="en-GB"/>
            </w:rPr>
            <w:t>5</w:t>
          </w:r>
          <w:r w:rsidR="00E230C3">
            <w:rPr>
              <w:rFonts w:ascii="Corbel" w:eastAsia="Calibri" w:hAnsi="Corbel"/>
              <w:b/>
              <w:noProof/>
              <w:color w:val="FFFFFF"/>
              <w:sz w:val="44"/>
              <w:lang w:val="en-GB" w:eastAsia="en-GB"/>
            </w:rPr>
            <w:t xml:space="preserve">   </w:t>
          </w:r>
          <w:r w:rsidRPr="00932B17">
            <w:rPr>
              <w:rFonts w:eastAsia="Times New Roman"/>
              <w:noProof/>
              <w:sz w:val="24"/>
              <w:lang w:val="en-GB" w:eastAsia="en-GB"/>
            </w:rPr>
            <w:drawing>
              <wp:inline distT="0" distB="0" distL="0" distR="0" wp14:anchorId="34D24F00" wp14:editId="032D7850">
                <wp:extent cx="1174750" cy="1108075"/>
                <wp:effectExtent l="0" t="0" r="6350" b="0"/>
                <wp:docPr id="3" name="Picture 3" descr="C:\Users\Christ\Desktop\NMDCA\newlogo 600 dpi 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Christ\Desktop\NMDCA\newlogo 600 dpi 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8973" cy="1215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2" w:type="dxa"/>
          <w:shd w:val="clear" w:color="auto" w:fill="auto"/>
          <w:vAlign w:val="center"/>
        </w:tcPr>
        <w:p w:rsidR="00576892" w:rsidRPr="002028AD" w:rsidRDefault="002028AD" w:rsidP="008847F2">
          <w:pPr>
            <w:spacing w:after="0"/>
            <w:jc w:val="center"/>
            <w:rPr>
              <w:rFonts w:ascii="Calibri" w:eastAsia="Calibri" w:hAnsi="Calibri" w:cs="Calibri"/>
              <w:b/>
              <w:color w:val="FFFFFF"/>
              <w:sz w:val="44"/>
            </w:rPr>
          </w:pPr>
          <w:r w:rsidRPr="002028AD">
            <w:rPr>
              <w:rFonts w:ascii="Calibri" w:eastAsia="Calibri" w:hAnsi="Calibri" w:cs="Calibri"/>
              <w:b/>
              <w:sz w:val="44"/>
            </w:rPr>
            <w:t>New Milton and District Community Association</w:t>
          </w:r>
        </w:p>
        <w:p w:rsidR="008847F2" w:rsidRDefault="002028AD" w:rsidP="008847F2">
          <w:pPr>
            <w:spacing w:after="0"/>
            <w:jc w:val="center"/>
            <w:rPr>
              <w:rFonts w:ascii="Calibri" w:eastAsia="Calibri" w:hAnsi="Calibri" w:cs="Calibri"/>
            </w:rPr>
          </w:pPr>
          <w:r w:rsidRPr="002028AD">
            <w:rPr>
              <w:rFonts w:ascii="Calibri" w:eastAsia="Calibri" w:hAnsi="Calibri" w:cs="Calibri"/>
            </w:rPr>
            <w:t>The Community Centre – Osbourne Road – BH25 6EA</w:t>
          </w:r>
        </w:p>
        <w:p w:rsidR="002028AD" w:rsidRDefault="002028AD" w:rsidP="008847F2">
          <w:pPr>
            <w:spacing w:after="0"/>
            <w:jc w:val="center"/>
            <w:rPr>
              <w:rFonts w:ascii="Calibri" w:eastAsia="Calibri" w:hAnsi="Calibri" w:cs="Calibri"/>
            </w:rPr>
          </w:pPr>
          <w:r w:rsidRPr="002028AD">
            <w:rPr>
              <w:rFonts w:ascii="Calibri" w:eastAsia="Calibri" w:hAnsi="Calibri" w:cs="Calibri"/>
            </w:rPr>
            <w:t>Tel: 01425</w:t>
          </w:r>
          <w:r w:rsidR="00932B17">
            <w:rPr>
              <w:rFonts w:ascii="Calibri" w:eastAsia="Calibri" w:hAnsi="Calibri" w:cs="Calibri"/>
            </w:rPr>
            <w:t xml:space="preserve"> 610495</w:t>
          </w:r>
        </w:p>
        <w:p w:rsidR="004F4AE9" w:rsidRPr="002028AD" w:rsidRDefault="004F4AE9" w:rsidP="008847F2">
          <w:pPr>
            <w:spacing w:after="0"/>
            <w:jc w:val="center"/>
            <w:rPr>
              <w:rFonts w:ascii="Corbel" w:eastAsia="Calibri" w:hAnsi="Corbel" w:cs="Times New Roman"/>
            </w:rPr>
          </w:pPr>
          <w:r>
            <w:rPr>
              <w:rFonts w:ascii="Calibri" w:eastAsia="Calibri" w:hAnsi="Calibri" w:cs="Calibri"/>
            </w:rPr>
            <w:t>Registered Charity No: 301897</w:t>
          </w:r>
        </w:p>
      </w:tc>
    </w:tr>
  </w:tbl>
  <w:p w:rsidR="00650259" w:rsidRDefault="00650259" w:rsidP="00731F26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8AD"/>
    <w:rsid w:val="00052382"/>
    <w:rsid w:val="0006568A"/>
    <w:rsid w:val="00076F0F"/>
    <w:rsid w:val="00084253"/>
    <w:rsid w:val="000D1F49"/>
    <w:rsid w:val="001727CA"/>
    <w:rsid w:val="001C4A3D"/>
    <w:rsid w:val="002028AD"/>
    <w:rsid w:val="002462F3"/>
    <w:rsid w:val="002C56E6"/>
    <w:rsid w:val="00346DE2"/>
    <w:rsid w:val="00361E11"/>
    <w:rsid w:val="003B4744"/>
    <w:rsid w:val="003F0847"/>
    <w:rsid w:val="0040090B"/>
    <w:rsid w:val="0046302A"/>
    <w:rsid w:val="00480197"/>
    <w:rsid w:val="00487D2D"/>
    <w:rsid w:val="004A0CC4"/>
    <w:rsid w:val="004B6172"/>
    <w:rsid w:val="004D5D62"/>
    <w:rsid w:val="004F4AE9"/>
    <w:rsid w:val="005112D0"/>
    <w:rsid w:val="00577E06"/>
    <w:rsid w:val="005A1170"/>
    <w:rsid w:val="005A3BF7"/>
    <w:rsid w:val="005B0386"/>
    <w:rsid w:val="005F2035"/>
    <w:rsid w:val="005F60BF"/>
    <w:rsid w:val="005F7990"/>
    <w:rsid w:val="0063739C"/>
    <w:rsid w:val="00650259"/>
    <w:rsid w:val="006E629B"/>
    <w:rsid w:val="00706ACD"/>
    <w:rsid w:val="007225C3"/>
    <w:rsid w:val="00731F26"/>
    <w:rsid w:val="00760D65"/>
    <w:rsid w:val="00770F25"/>
    <w:rsid w:val="007A35A8"/>
    <w:rsid w:val="007B0A85"/>
    <w:rsid w:val="007C6A52"/>
    <w:rsid w:val="0082043E"/>
    <w:rsid w:val="008847F2"/>
    <w:rsid w:val="008E203A"/>
    <w:rsid w:val="0091229C"/>
    <w:rsid w:val="00932B17"/>
    <w:rsid w:val="00940E73"/>
    <w:rsid w:val="0098597D"/>
    <w:rsid w:val="009A65BA"/>
    <w:rsid w:val="009F619A"/>
    <w:rsid w:val="009F6DDE"/>
    <w:rsid w:val="00A07415"/>
    <w:rsid w:val="00A370A8"/>
    <w:rsid w:val="00A65D5E"/>
    <w:rsid w:val="00B03CF3"/>
    <w:rsid w:val="00B24C13"/>
    <w:rsid w:val="00B25CE8"/>
    <w:rsid w:val="00BB4CF3"/>
    <w:rsid w:val="00BD4753"/>
    <w:rsid w:val="00BD5CB1"/>
    <w:rsid w:val="00BE62EE"/>
    <w:rsid w:val="00C003BA"/>
    <w:rsid w:val="00C41012"/>
    <w:rsid w:val="00C46878"/>
    <w:rsid w:val="00CB4A51"/>
    <w:rsid w:val="00CD4532"/>
    <w:rsid w:val="00CD47B0"/>
    <w:rsid w:val="00CE6104"/>
    <w:rsid w:val="00CE7918"/>
    <w:rsid w:val="00D16163"/>
    <w:rsid w:val="00D27C15"/>
    <w:rsid w:val="00D45BC0"/>
    <w:rsid w:val="00DB3FAD"/>
    <w:rsid w:val="00DF44D5"/>
    <w:rsid w:val="00E230C3"/>
    <w:rsid w:val="00E61C09"/>
    <w:rsid w:val="00E677FE"/>
    <w:rsid w:val="00E953BC"/>
    <w:rsid w:val="00EB3B58"/>
    <w:rsid w:val="00EB563B"/>
    <w:rsid w:val="00EC7359"/>
    <w:rsid w:val="00EE3054"/>
    <w:rsid w:val="00F00606"/>
    <w:rsid w:val="00F01256"/>
    <w:rsid w:val="00F40A64"/>
    <w:rsid w:val="00F62A1B"/>
    <w:rsid w:val="00FC7475"/>
    <w:rsid w:val="00FE7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62F3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BB4CF3"/>
    <w:rPr>
      <w:b/>
      <w:color w:val="4BACC6"/>
      <w:sz w:val="52"/>
    </w:rPr>
  </w:style>
  <w:style w:type="character" w:customStyle="1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BB4CF3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CF3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2F3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F3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4CF3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6D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0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\AppData\Roaming\Microsoft\Templates\Volunteer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60BA8E5DEF5420F9F72806F3436E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FC0DC-053C-4EBF-92E9-0E7064EFA9CD}"/>
      </w:docPartPr>
      <w:docPartBody>
        <w:p w:rsidR="00C70E99" w:rsidRDefault="00B22C17">
          <w:pPr>
            <w:pStyle w:val="560BA8E5DEF5420F9F72806F3436E261"/>
          </w:pPr>
          <w:r w:rsidRPr="00346DE2">
            <w:t>Last Name</w:t>
          </w:r>
        </w:p>
      </w:docPartBody>
    </w:docPart>
    <w:docPart>
      <w:docPartPr>
        <w:name w:val="9CF22ED6107C4725B108057650562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C9936-1CB4-4726-B430-522310FEC52F}"/>
      </w:docPartPr>
      <w:docPartBody>
        <w:p w:rsidR="00C70E99" w:rsidRDefault="00B22C17">
          <w:pPr>
            <w:pStyle w:val="9CF22ED6107C4725B108057650562158"/>
          </w:pPr>
          <w:r w:rsidRPr="00346DE2">
            <w:t>Address</w:t>
          </w:r>
        </w:p>
      </w:docPartBody>
    </w:docPart>
    <w:docPart>
      <w:docPartPr>
        <w:name w:val="9433CDE4ACF24AB595E0C63E563EF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19D0E-809C-4A8D-BEC6-DAB138DEAC9C}"/>
      </w:docPartPr>
      <w:docPartBody>
        <w:p w:rsidR="00C70E99" w:rsidRDefault="00B22C17">
          <w:pPr>
            <w:pStyle w:val="9433CDE4ACF24AB595E0C63E563EFF32"/>
          </w:pPr>
          <w:r w:rsidRPr="00346DE2">
            <w:t>Home Phone</w:t>
          </w:r>
        </w:p>
      </w:docPartBody>
    </w:docPart>
    <w:docPart>
      <w:docPartPr>
        <w:name w:val="349609936DEE45789024EE1AA4395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DDA63-7EFE-4338-8E22-4F035F5540A8}"/>
      </w:docPartPr>
      <w:docPartBody>
        <w:p w:rsidR="00C70E99" w:rsidRDefault="00B22C17">
          <w:pPr>
            <w:pStyle w:val="349609936DEE45789024EE1AA439540D"/>
          </w:pPr>
          <w:r w:rsidRPr="00346DE2">
            <w:t>Email</w:t>
          </w:r>
        </w:p>
      </w:docPartBody>
    </w:docPart>
    <w:docPart>
      <w:docPartPr>
        <w:name w:val="9C725D452653449E8E0FFD6C309F4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9F102-DF8B-484F-9F34-90C7CF8F4446}"/>
      </w:docPartPr>
      <w:docPartBody>
        <w:p w:rsidR="00C70E99" w:rsidRDefault="00B22C17">
          <w:pPr>
            <w:pStyle w:val="9C725D452653449E8E0FFD6C309F4912"/>
          </w:pPr>
          <w:r w:rsidRPr="00346DE2">
            <w:t>I am interested in volunteering for the following types of activities: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22C17"/>
    <w:rsid w:val="0004645F"/>
    <w:rsid w:val="002B1A46"/>
    <w:rsid w:val="007B0BBB"/>
    <w:rsid w:val="00B22C17"/>
    <w:rsid w:val="00BF4B81"/>
    <w:rsid w:val="00C577B6"/>
    <w:rsid w:val="00C70E99"/>
    <w:rsid w:val="00F01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701F3D348DA4344A0FB3A6277B2DE82">
    <w:name w:val="6701F3D348DA4344A0FB3A6277B2DE82"/>
    <w:rsid w:val="002B1A46"/>
  </w:style>
  <w:style w:type="paragraph" w:customStyle="1" w:styleId="560BA8E5DEF5420F9F72806F3436E261">
    <w:name w:val="560BA8E5DEF5420F9F72806F3436E261"/>
    <w:rsid w:val="002B1A46"/>
  </w:style>
  <w:style w:type="paragraph" w:customStyle="1" w:styleId="9CF22ED6107C4725B108057650562158">
    <w:name w:val="9CF22ED6107C4725B108057650562158"/>
    <w:rsid w:val="002B1A46"/>
  </w:style>
  <w:style w:type="paragraph" w:customStyle="1" w:styleId="ECC5C701BFBC44C0B7F64073C03B17CF">
    <w:name w:val="ECC5C701BFBC44C0B7F64073C03B17CF"/>
    <w:rsid w:val="002B1A46"/>
  </w:style>
  <w:style w:type="paragraph" w:customStyle="1" w:styleId="9433CDE4ACF24AB595E0C63E563EFF32">
    <w:name w:val="9433CDE4ACF24AB595E0C63E563EFF32"/>
    <w:rsid w:val="002B1A46"/>
  </w:style>
  <w:style w:type="paragraph" w:customStyle="1" w:styleId="B2339F1A4D5D4DC38543C1665708E74E">
    <w:name w:val="B2339F1A4D5D4DC38543C1665708E74E"/>
    <w:rsid w:val="002B1A46"/>
  </w:style>
  <w:style w:type="paragraph" w:customStyle="1" w:styleId="349609936DEE45789024EE1AA439540D">
    <w:name w:val="349609936DEE45789024EE1AA439540D"/>
    <w:rsid w:val="002B1A46"/>
  </w:style>
  <w:style w:type="paragraph" w:customStyle="1" w:styleId="9C725D452653449E8E0FFD6C309F4912">
    <w:name w:val="9C725D452653449E8E0FFD6C309F4912"/>
    <w:rsid w:val="002B1A46"/>
  </w:style>
  <w:style w:type="paragraph" w:customStyle="1" w:styleId="88665701BEFE464A9D86CC899645C664">
    <w:name w:val="88665701BEFE464A9D86CC899645C664"/>
    <w:rsid w:val="002B1A46"/>
  </w:style>
  <w:style w:type="paragraph" w:customStyle="1" w:styleId="D6AB241D752B4212847574239877C62F">
    <w:name w:val="D6AB241D752B4212847574239877C62F"/>
    <w:rsid w:val="002B1A46"/>
  </w:style>
  <w:style w:type="paragraph" w:customStyle="1" w:styleId="37E865C29A70403480CDF64F15233631">
    <w:name w:val="37E865C29A70403480CDF64F15233631"/>
    <w:rsid w:val="002B1A46"/>
  </w:style>
  <w:style w:type="paragraph" w:customStyle="1" w:styleId="A69EB57EE3B143EDAF62848232CA4A31">
    <w:name w:val="A69EB57EE3B143EDAF62848232CA4A31"/>
    <w:rsid w:val="002B1A46"/>
  </w:style>
  <w:style w:type="paragraph" w:customStyle="1" w:styleId="0CA1AA3626C04DD48D761C49CF265737">
    <w:name w:val="0CA1AA3626C04DD48D761C49CF265737"/>
    <w:rsid w:val="002B1A46"/>
  </w:style>
  <w:style w:type="paragraph" w:customStyle="1" w:styleId="1D818EE76C3646ADB6A1491C71F35424">
    <w:name w:val="1D818EE76C3646ADB6A1491C71F35424"/>
    <w:rsid w:val="002B1A46"/>
  </w:style>
  <w:style w:type="paragraph" w:customStyle="1" w:styleId="9942AB0C23FD4AC4BF9360F7235A92B7">
    <w:name w:val="9942AB0C23FD4AC4BF9360F7235A92B7"/>
    <w:rsid w:val="002B1A46"/>
  </w:style>
  <w:style w:type="paragraph" w:customStyle="1" w:styleId="C50025C970A84FCD9FF733FBF198F3BE">
    <w:name w:val="C50025C970A84FCD9FF733FBF198F3BE"/>
    <w:rsid w:val="002B1A46"/>
  </w:style>
  <w:style w:type="paragraph" w:customStyle="1" w:styleId="110EAE3D00B34BF29C5A6914436DEA01">
    <w:name w:val="110EAE3D00B34BF29C5A6914436DEA01"/>
    <w:rsid w:val="002B1A46"/>
  </w:style>
  <w:style w:type="paragraph" w:customStyle="1" w:styleId="F60CC976EAA040A3B79ED45409A7A77E">
    <w:name w:val="F60CC976EAA040A3B79ED45409A7A77E"/>
    <w:rsid w:val="002B1A46"/>
  </w:style>
  <w:style w:type="paragraph" w:customStyle="1" w:styleId="E7168AE74A7245BF930AE0E387505B45">
    <w:name w:val="E7168AE74A7245BF930AE0E387505B45"/>
    <w:rsid w:val="002B1A46"/>
  </w:style>
  <w:style w:type="paragraph" w:customStyle="1" w:styleId="D9FEE9C41C71408DB37D9FD5B4299BC4">
    <w:name w:val="D9FEE9C41C71408DB37D9FD5B4299BC4"/>
    <w:rsid w:val="002B1A46"/>
  </w:style>
  <w:style w:type="paragraph" w:customStyle="1" w:styleId="75750990305B490C986104E7D7C3F95A">
    <w:name w:val="75750990305B490C986104E7D7C3F95A"/>
    <w:rsid w:val="002B1A46"/>
  </w:style>
  <w:style w:type="paragraph" w:customStyle="1" w:styleId="076EFC049D3C46B582CFE0EA2CB9CAA0">
    <w:name w:val="076EFC049D3C46B582CFE0EA2CB9CAA0"/>
    <w:rsid w:val="002B1A46"/>
  </w:style>
  <w:style w:type="paragraph" w:customStyle="1" w:styleId="0706051E1D184438A303C97236FAE462">
    <w:name w:val="0706051E1D184438A303C97236FAE462"/>
    <w:rsid w:val="002B1A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78705D-4083-49EE-AA02-CE010312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form.dotx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2026-08-08T06:32:00Z</dcterms:created>
  <dcterms:modified xsi:type="dcterms:W3CDTF">2026-08-08T06:32:00Z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_AdHocReviewCycleID">
    <vt:i4>-1348715033</vt:i4>
  </property>
  <property fmtid="{D5CDD505-2E9C-101B-9397-08002B2CF9AE}" pid="4" name="_NewReviewCycle">
    <vt:lpwstr/>
  </property>
  <property fmtid="{D5CDD505-2E9C-101B-9397-08002B2CF9AE}" pid="5" name="_ReviewingToolsShownOnce">
    <vt:lpwstr/>
  </property>
</Properties>
</file>